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523" w:rsidRDefault="00281523" w:rsidP="00C93BC4">
      <w:pPr>
        <w:tabs>
          <w:tab w:val="left" w:pos="484"/>
          <w:tab w:val="left" w:pos="553"/>
        </w:tabs>
      </w:pPr>
      <w:r>
        <w:tab/>
      </w:r>
    </w:p>
    <w:p w:rsidR="00281523" w:rsidRDefault="00281523" w:rsidP="006B41D3">
      <w:pPr>
        <w:pStyle w:val="3"/>
        <w:ind w:firstLine="0"/>
        <w:jc w:val="center"/>
        <w:outlineLvl w:val="0"/>
        <w:rPr>
          <w:rFonts w:ascii="Arial" w:hAnsi="Arial" w:cs="Arial"/>
          <w:b/>
          <w:bCs/>
          <w:spacing w:val="40"/>
          <w:sz w:val="36"/>
          <w:szCs w:val="36"/>
        </w:rPr>
      </w:pPr>
      <w:r>
        <w:rPr>
          <w:rFonts w:ascii="Arial" w:hAnsi="Arial" w:cs="Arial"/>
          <w:b/>
          <w:bCs/>
          <w:spacing w:val="40"/>
          <w:sz w:val="36"/>
          <w:szCs w:val="36"/>
        </w:rPr>
        <w:t>Администрация Катайгинского сельского поселения</w:t>
      </w:r>
    </w:p>
    <w:p w:rsidR="00281523" w:rsidRDefault="00281523" w:rsidP="006B41D3">
      <w:pPr>
        <w:pStyle w:val="3"/>
        <w:spacing w:before="120" w:after="120"/>
        <w:jc w:val="center"/>
        <w:rPr>
          <w:rFonts w:ascii="Arial" w:hAnsi="Arial" w:cs="Arial"/>
          <w:b/>
          <w:bCs/>
          <w:spacing w:val="30"/>
          <w:sz w:val="36"/>
          <w:szCs w:val="36"/>
        </w:rPr>
      </w:pPr>
      <w:r>
        <w:rPr>
          <w:rFonts w:ascii="Arial" w:hAnsi="Arial" w:cs="Arial"/>
          <w:b/>
          <w:bCs/>
          <w:spacing w:val="30"/>
          <w:sz w:val="36"/>
          <w:szCs w:val="36"/>
        </w:rPr>
        <w:t xml:space="preserve">ПОСТАНОВЛЕНИЕ 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789"/>
        <w:gridCol w:w="3448"/>
      </w:tblGrid>
      <w:tr w:rsidR="00281523" w:rsidRPr="000222FE">
        <w:tc>
          <w:tcPr>
            <w:tcW w:w="3119" w:type="dxa"/>
          </w:tcPr>
          <w:p w:rsidR="00281523" w:rsidRDefault="00281523" w:rsidP="00082981">
            <w:pPr>
              <w:pStyle w:val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«12» марта 2019 г.</w:t>
            </w:r>
          </w:p>
        </w:tc>
        <w:tc>
          <w:tcPr>
            <w:tcW w:w="2789" w:type="dxa"/>
          </w:tcPr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 Катайга</w:t>
            </w:r>
          </w:p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Верхнекетского района</w:t>
            </w:r>
          </w:p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"/>
                <w:szCs w:val="2"/>
              </w:rPr>
              <w:t xml:space="preserve"> </w:t>
            </w:r>
            <w:r>
              <w:rPr>
                <w:rFonts w:ascii="Arial" w:hAnsi="Arial" w:cs="Arial"/>
              </w:rPr>
              <w:t>Томской области</w:t>
            </w:r>
          </w:p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</w:rPr>
            </w:pPr>
          </w:p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</w:rPr>
            </w:pPr>
          </w:p>
          <w:p w:rsidR="00281523" w:rsidRDefault="00281523" w:rsidP="00082981">
            <w:pPr>
              <w:pStyle w:val="3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448" w:type="dxa"/>
          </w:tcPr>
          <w:p w:rsidR="00281523" w:rsidRDefault="00281523" w:rsidP="00082981">
            <w:pPr>
              <w:pStyle w:val="3"/>
              <w:ind w:right="5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№ 25</w:t>
            </w:r>
          </w:p>
        </w:tc>
      </w:tr>
    </w:tbl>
    <w:p w:rsidR="00281523" w:rsidRPr="006B41D3" w:rsidRDefault="00281523" w:rsidP="006B41D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41D3">
        <w:rPr>
          <w:rFonts w:ascii="Arial" w:hAnsi="Arial" w:cs="Arial"/>
          <w:b/>
          <w:bCs/>
          <w:sz w:val="24"/>
          <w:szCs w:val="24"/>
        </w:rPr>
        <w:t>О местах (площадках) накопления твердых коммунальных отходов на территории муниципального образования К</w:t>
      </w:r>
      <w:r>
        <w:rPr>
          <w:rFonts w:ascii="Arial" w:hAnsi="Arial" w:cs="Arial"/>
          <w:b/>
          <w:bCs/>
          <w:sz w:val="24"/>
          <w:szCs w:val="24"/>
        </w:rPr>
        <w:t>атайгинское</w:t>
      </w:r>
      <w:r w:rsidRPr="006B41D3">
        <w:rPr>
          <w:rFonts w:ascii="Arial" w:hAnsi="Arial" w:cs="Arial"/>
          <w:b/>
          <w:bCs/>
          <w:sz w:val="24"/>
          <w:szCs w:val="24"/>
        </w:rPr>
        <w:t xml:space="preserve"> сельское поселение</w:t>
      </w:r>
    </w:p>
    <w:p w:rsidR="00281523" w:rsidRPr="006B41D3" w:rsidRDefault="00281523" w:rsidP="006B41D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41D3">
        <w:rPr>
          <w:rFonts w:ascii="Arial" w:hAnsi="Arial" w:cs="Arial"/>
          <w:b/>
          <w:bCs/>
          <w:sz w:val="24"/>
          <w:szCs w:val="24"/>
        </w:rPr>
        <w:t>Верхнекетского района Томской области</w:t>
      </w:r>
    </w:p>
    <w:p w:rsidR="00281523" w:rsidRPr="006B41D3" w:rsidRDefault="00281523" w:rsidP="006B41D3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6B41D3">
        <w:rPr>
          <w:rFonts w:ascii="Arial" w:hAnsi="Arial" w:cs="Arial"/>
          <w:i/>
          <w:iCs/>
          <w:sz w:val="24"/>
          <w:szCs w:val="24"/>
        </w:rPr>
        <w:t xml:space="preserve">В соответствии с </w:t>
      </w:r>
      <w:r w:rsidRPr="006B41D3">
        <w:rPr>
          <w:rFonts w:ascii="Arial" w:hAnsi="Arial" w:cs="Arial"/>
          <w:i/>
          <w:iCs/>
          <w:spacing w:val="9"/>
          <w:sz w:val="24"/>
          <w:szCs w:val="24"/>
        </w:rPr>
        <w:t>пунктом 4 статьи 13</w:t>
      </w:r>
      <w:r w:rsidRPr="006B41D3">
        <w:rPr>
          <w:rFonts w:ascii="Arial" w:hAnsi="Arial" w:cs="Arial"/>
          <w:i/>
          <w:iCs/>
          <w:spacing w:val="9"/>
          <w:sz w:val="24"/>
          <w:szCs w:val="24"/>
          <w:vertAlign w:val="superscript"/>
        </w:rPr>
        <w:t>4</w:t>
      </w:r>
      <w:r w:rsidRPr="006B41D3">
        <w:rPr>
          <w:rFonts w:ascii="Arial" w:hAnsi="Arial" w:cs="Arial"/>
          <w:i/>
          <w:iCs/>
          <w:spacing w:val="9"/>
          <w:sz w:val="24"/>
          <w:szCs w:val="24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Pr="006B41D3">
        <w:rPr>
          <w:rFonts w:ascii="Arial" w:hAnsi="Arial" w:cs="Arial"/>
          <w:i/>
          <w:iCs/>
          <w:sz w:val="24"/>
          <w:szCs w:val="24"/>
        </w:rPr>
        <w:t xml:space="preserve">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41D3">
        <w:rPr>
          <w:rFonts w:ascii="Arial" w:hAnsi="Arial" w:cs="Arial"/>
          <w:b/>
          <w:bCs/>
          <w:sz w:val="24"/>
          <w:szCs w:val="24"/>
        </w:rPr>
        <w:t>ПОСТАНОВЛЯЮ: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81523" w:rsidRPr="006B41D3" w:rsidRDefault="00281523" w:rsidP="006B41D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41D3">
        <w:rPr>
          <w:rFonts w:ascii="Arial" w:hAnsi="Arial" w:cs="Arial"/>
          <w:sz w:val="24"/>
          <w:szCs w:val="24"/>
        </w:rPr>
        <w:t>1. Определить схему размещения мест (площадок) накопления твердых коммунальных отходов на территории муниципального образования К</w:t>
      </w:r>
      <w:r>
        <w:rPr>
          <w:rFonts w:ascii="Arial" w:hAnsi="Arial" w:cs="Arial"/>
          <w:sz w:val="24"/>
          <w:szCs w:val="24"/>
        </w:rPr>
        <w:t xml:space="preserve">атайгинское </w:t>
      </w:r>
      <w:r w:rsidRPr="006B41D3">
        <w:rPr>
          <w:rFonts w:ascii="Arial" w:hAnsi="Arial" w:cs="Arial"/>
          <w:sz w:val="24"/>
          <w:szCs w:val="24"/>
        </w:rPr>
        <w:t>сельское поселение  Верхнекетского района Томской области согласно приложению 1 к настоящему постановлению.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41D3">
        <w:rPr>
          <w:rFonts w:ascii="Arial" w:hAnsi="Arial" w:cs="Arial"/>
          <w:sz w:val="24"/>
          <w:szCs w:val="24"/>
        </w:rPr>
        <w:t xml:space="preserve">2. Установить: 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41D3">
        <w:rPr>
          <w:rFonts w:ascii="Arial" w:hAnsi="Arial" w:cs="Arial"/>
          <w:sz w:val="24"/>
          <w:szCs w:val="24"/>
        </w:rPr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2 к настоящему постановлению; 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41D3">
        <w:rPr>
          <w:rFonts w:ascii="Arial" w:hAnsi="Arial" w:cs="Arial"/>
          <w:sz w:val="24"/>
          <w:szCs w:val="24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3 к настоящему постановлению.</w:t>
      </w:r>
    </w:p>
    <w:p w:rsidR="00281523" w:rsidRPr="000D7F3E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D7F3E">
        <w:rPr>
          <w:rFonts w:ascii="Arial" w:hAnsi="Arial" w:cs="Arial"/>
          <w:sz w:val="24"/>
          <w:szCs w:val="24"/>
        </w:rPr>
        <w:t>3. Настоящее постановление вступает в силу со дня его официального опубликования в информационном вестнике Верхнекетского района «Территория».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D7F3E">
        <w:rPr>
          <w:rFonts w:ascii="Arial" w:hAnsi="Arial" w:cs="Arial"/>
          <w:sz w:val="24"/>
          <w:szCs w:val="24"/>
        </w:rPr>
        <w:t>4. Разместить настоящее постановление на официальном сайте Администрации Верхнекетского района.</w:t>
      </w:r>
    </w:p>
    <w:p w:rsidR="00281523" w:rsidRPr="006B41D3" w:rsidRDefault="00281523" w:rsidP="006B41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6B41D3">
        <w:rPr>
          <w:rFonts w:ascii="Arial" w:hAnsi="Arial" w:cs="Arial"/>
          <w:sz w:val="24"/>
          <w:szCs w:val="24"/>
        </w:rPr>
        <w:t xml:space="preserve">. Контроль за исполнением данного постановления оставляю за собой. </w:t>
      </w:r>
    </w:p>
    <w:p w:rsidR="00281523" w:rsidRPr="006B41D3" w:rsidRDefault="00281523" w:rsidP="006B41D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1523" w:rsidRDefault="00281523" w:rsidP="006B41D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1523" w:rsidRPr="006B41D3" w:rsidRDefault="00281523" w:rsidP="006B41D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1523" w:rsidRDefault="00281523" w:rsidP="006B41D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41D3">
        <w:rPr>
          <w:rFonts w:ascii="Arial" w:hAnsi="Arial" w:cs="Arial"/>
          <w:sz w:val="24"/>
          <w:szCs w:val="24"/>
        </w:rPr>
        <w:t>Глава К</w:t>
      </w:r>
      <w:r>
        <w:rPr>
          <w:rFonts w:ascii="Arial" w:hAnsi="Arial" w:cs="Arial"/>
          <w:sz w:val="24"/>
          <w:szCs w:val="24"/>
        </w:rPr>
        <w:t>атайгинского</w:t>
      </w:r>
    </w:p>
    <w:p w:rsidR="00281523" w:rsidRPr="006B41D3" w:rsidRDefault="00281523" w:rsidP="006B41D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81523" w:rsidRPr="006B41D3" w:rsidSect="006B41D3">
          <w:headerReference w:type="first" r:id="rId6"/>
          <w:pgSz w:w="11905" w:h="16837"/>
          <w:pgMar w:top="1134" w:right="1134" w:bottom="1134" w:left="1418" w:header="425" w:footer="6" w:gutter="0"/>
          <w:cols w:space="720"/>
          <w:noEndnote/>
          <w:titlePg/>
          <w:docGrid w:linePitch="360"/>
        </w:sectPr>
      </w:pPr>
      <w:r w:rsidRPr="006B41D3">
        <w:rPr>
          <w:rFonts w:ascii="Arial" w:hAnsi="Arial" w:cs="Arial"/>
          <w:sz w:val="24"/>
          <w:szCs w:val="24"/>
        </w:rPr>
        <w:t xml:space="preserve"> сел</w:t>
      </w:r>
      <w:r>
        <w:rPr>
          <w:rFonts w:ascii="Arial" w:hAnsi="Arial" w:cs="Arial"/>
          <w:sz w:val="24"/>
          <w:szCs w:val="24"/>
        </w:rPr>
        <w:t xml:space="preserve">ьского поселения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И.С.Носонов</w:t>
      </w:r>
    </w:p>
    <w:p w:rsidR="00281523" w:rsidRPr="00B05851" w:rsidRDefault="00281523" w:rsidP="00B05851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281523" w:rsidRDefault="00281523" w:rsidP="00D265F6">
      <w:pPr>
        <w:tabs>
          <w:tab w:val="left" w:pos="484"/>
          <w:tab w:val="left" w:pos="553"/>
        </w:tabs>
        <w:rPr>
          <w:rFonts w:ascii="Arial" w:hAnsi="Arial" w:cs="Arial"/>
          <w:sz w:val="20"/>
          <w:szCs w:val="20"/>
        </w:rPr>
      </w:pPr>
    </w:p>
    <w:p w:rsidR="00281523" w:rsidRDefault="00281523" w:rsidP="00C540CC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Приложение № 1</w:t>
      </w:r>
    </w:p>
    <w:p w:rsidR="00281523" w:rsidRDefault="00281523" w:rsidP="00C540CC">
      <w:pPr>
        <w:spacing w:after="0" w:line="240" w:lineRule="auto"/>
        <w:ind w:left="510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к  постановлению Администрации </w:t>
      </w:r>
    </w:p>
    <w:p w:rsidR="00281523" w:rsidRDefault="00281523" w:rsidP="00C540CC">
      <w:pPr>
        <w:spacing w:after="0" w:line="240" w:lineRule="auto"/>
        <w:ind w:left="510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Катайгинское сельского поселения </w:t>
      </w:r>
    </w:p>
    <w:p w:rsidR="00281523" w:rsidRDefault="00281523" w:rsidP="00C540CC">
      <w:pPr>
        <w:spacing w:after="0" w:line="240" w:lineRule="auto"/>
        <w:ind w:left="510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 «12» марта 2019 № 25</w:t>
      </w: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</w:t>
      </w: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размещения мест (площадок) накопления твердых коммунальных отходов на территории муниципального образования Катайгинское сельское поселение Верхнекетского района Томской области</w:t>
      </w: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П.  Катайга</w:t>
      </w: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81523" w:rsidRDefault="00281523" w:rsidP="00C540CC">
      <w:pPr>
        <w:tabs>
          <w:tab w:val="left" w:pos="484"/>
          <w:tab w:val="left" w:pos="553"/>
        </w:tabs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8A18CF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30.75pt">
            <v:imagedata r:id="rId7" o:title=""/>
          </v:shape>
        </w:pict>
      </w:r>
      <w:bookmarkStart w:id="0" w:name="_GoBack"/>
      <w:r>
        <w:rPr>
          <w:noProof/>
          <w:lang w:eastAsia="ru-RU"/>
        </w:rPr>
        <w:pict>
          <v:rect id="_x0000_s1026" style="position:absolute;left:0;text-align:left;margin-left:-480pt;margin-top:3.85pt;width:220.5pt;height:7.15pt;z-index:251660288;mso-position-horizontal-relative:text;mso-position-vertical-relative:text" fillcolor="#9bbb59" strokecolor="#f2f2f2" strokeweight="3pt">
            <v:shadow on="t" type="perspective" color="#4e6128" opacity=".5" offset="1pt" offset2="-1pt"/>
          </v:rect>
        </w:pict>
      </w:r>
      <w:r>
        <w:rPr>
          <w:noProof/>
          <w:lang w:eastAsia="ru-RU"/>
        </w:rPr>
        <w:pict>
          <v:rect id="_x0000_s1027" style="position:absolute;left:0;text-align:left;margin-left:-560.25pt;margin-top:5pt;width:86.25pt;height:42pt;z-index:251659264;mso-position-horizontal-relative:text;mso-position-vertical-relative:text" fillcolor="#9bbb59" strokecolor="#f2f2f2" strokeweight="3pt">
            <v:shadow on="t" type="perspective" color="#4e6128" opacity=".5" offset="1pt" offset2="-1pt"/>
          </v:rect>
        </w:pict>
      </w:r>
      <w:bookmarkEnd w:id="0"/>
    </w:p>
    <w:p w:rsidR="00281523" w:rsidRDefault="00281523" w:rsidP="00C540CC">
      <w:pPr>
        <w:tabs>
          <w:tab w:val="left" w:pos="484"/>
          <w:tab w:val="left" w:pos="553"/>
        </w:tabs>
        <w:ind w:left="-180"/>
        <w:jc w:val="right"/>
        <w:rPr>
          <w:rFonts w:ascii="Arial" w:hAnsi="Arial" w:cs="Arial"/>
          <w:b/>
          <w:bCs/>
          <w:sz w:val="20"/>
          <w:szCs w:val="20"/>
        </w:rPr>
      </w:pPr>
    </w:p>
    <w:p w:rsidR="00281523" w:rsidRDefault="00281523" w:rsidP="0079570A">
      <w:pPr>
        <w:tabs>
          <w:tab w:val="left" w:pos="484"/>
          <w:tab w:val="left" w:pos="553"/>
        </w:tabs>
        <w:ind w:left="360"/>
        <w:jc w:val="center"/>
        <w:rPr>
          <w:rFonts w:ascii="Arial" w:hAnsi="Arial" w:cs="Arial"/>
          <w:b/>
          <w:bCs/>
          <w:sz w:val="20"/>
          <w:szCs w:val="20"/>
        </w:rPr>
      </w:pPr>
      <w:r w:rsidRPr="008A18CF">
        <w:rPr>
          <w:rFonts w:ascii="Arial" w:hAnsi="Arial" w:cs="Arial"/>
          <w:b/>
          <w:bCs/>
          <w:sz w:val="20"/>
          <w:szCs w:val="20"/>
        </w:rPr>
        <w:pict>
          <v:shape id="_x0000_i1026" type="#_x0000_t75" style="width:458.25pt;height:799.5pt">
            <v:imagedata r:id="rId8" o:title=""/>
          </v:shape>
        </w:pict>
      </w:r>
    </w:p>
    <w:p w:rsidR="00281523" w:rsidRDefault="00281523" w:rsidP="00C540CC">
      <w:pPr>
        <w:tabs>
          <w:tab w:val="left" w:pos="484"/>
          <w:tab w:val="left" w:pos="553"/>
        </w:tabs>
        <w:ind w:left="-180"/>
        <w:jc w:val="right"/>
        <w:rPr>
          <w:rFonts w:ascii="Arial" w:hAnsi="Arial" w:cs="Arial"/>
          <w:b/>
          <w:bCs/>
          <w:sz w:val="20"/>
          <w:szCs w:val="20"/>
        </w:rPr>
      </w:pPr>
    </w:p>
    <w:p w:rsidR="00281523" w:rsidRDefault="00281523" w:rsidP="0079570A">
      <w:pPr>
        <w:tabs>
          <w:tab w:val="left" w:pos="484"/>
          <w:tab w:val="left" w:pos="553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81523" w:rsidRDefault="00281523" w:rsidP="0079570A">
      <w:pPr>
        <w:tabs>
          <w:tab w:val="left" w:pos="484"/>
          <w:tab w:val="left" w:pos="553"/>
        </w:tabs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pict>
          <v:rect id="Прямоугольник 9" o:spid="_x0000_s1028" style="position:absolute;left:0;text-align:left;margin-left:-9pt;margin-top:21.8pt;width:40.5pt;height:9pt;z-index:251656192;visibility:visible;v-text-anchor:middle" strokecolor="#d8d8d8" strokeweight="2pt"/>
        </w:pict>
      </w:r>
      <w:r>
        <w:rPr>
          <w:rFonts w:ascii="Arial" w:hAnsi="Arial" w:cs="Arial"/>
          <w:b/>
          <w:bCs/>
          <w:sz w:val="20"/>
          <w:szCs w:val="20"/>
        </w:rPr>
        <w:t>Условные обозначения:</w:t>
      </w:r>
    </w:p>
    <w:p w:rsidR="00281523" w:rsidRDefault="00281523" w:rsidP="00C540CC">
      <w:pPr>
        <w:tabs>
          <w:tab w:val="left" w:pos="484"/>
          <w:tab w:val="left" w:pos="553"/>
        </w:tabs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pict>
          <v:oval id="Овал 10" o:spid="_x0000_s1029" style="position:absolute;margin-left:0;margin-top:21.8pt;width:18pt;height:18pt;z-index:251657216;visibility:visible;v-text-anchor:middle" fillcolor="red" strokecolor="red" strokeweight="2pt"/>
        </w:pict>
      </w:r>
      <w:r>
        <w:rPr>
          <w:rFonts w:ascii="Arial" w:hAnsi="Arial" w:cs="Arial"/>
          <w:sz w:val="20"/>
          <w:szCs w:val="20"/>
        </w:rPr>
        <w:t xml:space="preserve">            - обозначение улично-дорожной сети</w:t>
      </w:r>
    </w:p>
    <w:p w:rsidR="00281523" w:rsidRDefault="00281523" w:rsidP="00C540CC">
      <w:pPr>
        <w:tabs>
          <w:tab w:val="left" w:pos="484"/>
          <w:tab w:val="left" w:pos="553"/>
        </w:tabs>
        <w:ind w:left="4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- обозначение места (площадки)     </w:t>
      </w:r>
    </w:p>
    <w:p w:rsidR="00281523" w:rsidRDefault="00281523" w:rsidP="00C540CC">
      <w:pPr>
        <w:tabs>
          <w:tab w:val="left" w:pos="484"/>
          <w:tab w:val="left" w:pos="553"/>
        </w:tabs>
        <w:ind w:left="484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pict>
          <v:rect id="_x0000_s1030" style="position:absolute;left:0;text-align:left;margin-left:0;margin-top:20.35pt;width:27pt;height:18pt;flip:y;z-index:251661312;visibility:visible;v-text-anchor:middle" strokecolor="#d8d8d8" strokeweight="2pt"/>
        </w:pict>
      </w:r>
      <w:r>
        <w:rPr>
          <w:rFonts w:ascii="Arial" w:hAnsi="Arial" w:cs="Arial"/>
          <w:sz w:val="20"/>
          <w:szCs w:val="20"/>
        </w:rPr>
        <w:t xml:space="preserve">  накопления твердых коммунальных отходов (ТКО)                                           </w:t>
      </w:r>
    </w:p>
    <w:p w:rsidR="00281523" w:rsidRDefault="00281523" w:rsidP="00C540CC">
      <w:r>
        <w:rPr>
          <w:noProof/>
          <w:lang w:eastAsia="ru-RU"/>
        </w:rPr>
        <w:pict>
          <v:oval id="Овал 13" o:spid="_x0000_s1031" style="position:absolute;margin-left:-440.8pt;margin-top:16.1pt;width:3.6pt;height:3.6pt;z-index:251658240;visibility:visible;v-text-anchor:middle" fillcolor="red" strokecolor="red" strokeweight="2pt"/>
        </w:pict>
      </w:r>
      <w:r>
        <w:rPr>
          <w:rFonts w:ascii="Arial" w:hAnsi="Arial" w:cs="Arial"/>
          <w:sz w:val="20"/>
          <w:szCs w:val="20"/>
        </w:rPr>
        <w:t xml:space="preserve">            - обозначение жилого и нежилого здания</w:t>
      </w:r>
    </w:p>
    <w:p w:rsidR="00281523" w:rsidRPr="00B05851" w:rsidRDefault="00281523" w:rsidP="00D265F6">
      <w:pPr>
        <w:tabs>
          <w:tab w:val="left" w:pos="484"/>
          <w:tab w:val="left" w:pos="553"/>
        </w:tabs>
        <w:rPr>
          <w:rFonts w:ascii="Arial" w:hAnsi="Arial" w:cs="Arial"/>
          <w:sz w:val="20"/>
          <w:szCs w:val="20"/>
        </w:rPr>
        <w:sectPr w:rsidR="00281523" w:rsidRPr="00B05851" w:rsidSect="0079570A">
          <w:pgSz w:w="11906" w:h="16838"/>
          <w:pgMar w:top="180" w:right="357" w:bottom="0" w:left="540" w:header="709" w:footer="709" w:gutter="0"/>
          <w:cols w:space="708"/>
          <w:docGrid w:linePitch="360"/>
        </w:sect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</w:pPr>
      <w:r>
        <w:rPr>
          <w:noProof/>
          <w:lang w:eastAsia="ru-RU"/>
        </w:rPr>
        <w:pict>
          <v:oval id="Овал 8" o:spid="_x0000_s1032" style="position:absolute;left:0;text-align:left;margin-left:-451.95pt;margin-top:89.6pt;width:3.6pt;height:3.6pt;z-index:251654144;visibility:visible;v-text-anchor:middle" fillcolor="red" strokecolor="red" strokeweight="2pt"/>
        </w:pict>
      </w:r>
      <w:r w:rsidRPr="00B05851">
        <w:rPr>
          <w:rFonts w:ascii="Arial" w:hAnsi="Arial" w:cs="Arial"/>
          <w:sz w:val="18"/>
          <w:szCs w:val="18"/>
        </w:rPr>
        <w:t>Приложение</w:t>
      </w:r>
      <w:r>
        <w:rPr>
          <w:rFonts w:ascii="Arial" w:hAnsi="Arial" w:cs="Arial"/>
          <w:sz w:val="18"/>
          <w:szCs w:val="18"/>
        </w:rPr>
        <w:t xml:space="preserve"> № 2</w:t>
      </w:r>
    </w:p>
    <w:p w:rsidR="00281523" w:rsidRPr="000979CC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</w:pPr>
      <w:r>
        <w:rPr>
          <w:rFonts w:ascii="Arial" w:hAnsi="Arial" w:cs="Arial"/>
          <w:sz w:val="18"/>
          <w:szCs w:val="18"/>
        </w:rPr>
        <w:t xml:space="preserve">к  </w:t>
      </w:r>
      <w:r w:rsidRPr="00B05851">
        <w:rPr>
          <w:rFonts w:ascii="Arial" w:hAnsi="Arial" w:cs="Arial"/>
          <w:sz w:val="18"/>
          <w:szCs w:val="18"/>
        </w:rPr>
        <w:t>постановлени</w:t>
      </w:r>
      <w:r>
        <w:rPr>
          <w:rFonts w:ascii="Arial" w:hAnsi="Arial" w:cs="Arial"/>
          <w:sz w:val="18"/>
          <w:szCs w:val="18"/>
        </w:rPr>
        <w:t>ю</w:t>
      </w:r>
      <w:r w:rsidRPr="00B05851">
        <w:rPr>
          <w:rFonts w:ascii="Arial" w:hAnsi="Arial" w:cs="Arial"/>
          <w:sz w:val="18"/>
          <w:szCs w:val="18"/>
        </w:rPr>
        <w:t xml:space="preserve"> Администрации </w:t>
      </w:r>
    </w:p>
    <w:p w:rsidR="00281523" w:rsidRPr="00B05851" w:rsidRDefault="00281523" w:rsidP="000979CC">
      <w:pPr>
        <w:spacing w:after="0" w:line="240" w:lineRule="auto"/>
        <w:ind w:left="5103"/>
        <w:jc w:val="right"/>
        <w:rPr>
          <w:rFonts w:ascii="Arial" w:hAnsi="Arial" w:cs="Arial"/>
          <w:sz w:val="18"/>
          <w:szCs w:val="18"/>
        </w:rPr>
      </w:pPr>
      <w:r w:rsidRPr="00B05851">
        <w:rPr>
          <w:rFonts w:ascii="Arial" w:hAnsi="Arial" w:cs="Arial"/>
          <w:sz w:val="18"/>
          <w:szCs w:val="18"/>
        </w:rPr>
        <w:t>К</w:t>
      </w:r>
      <w:r>
        <w:rPr>
          <w:rFonts w:ascii="Arial" w:hAnsi="Arial" w:cs="Arial"/>
          <w:sz w:val="18"/>
          <w:szCs w:val="18"/>
        </w:rPr>
        <w:t>атайгинского</w:t>
      </w:r>
      <w:r w:rsidRPr="00B05851">
        <w:rPr>
          <w:rFonts w:ascii="Arial" w:hAnsi="Arial" w:cs="Arial"/>
          <w:sz w:val="18"/>
          <w:szCs w:val="18"/>
        </w:rPr>
        <w:t xml:space="preserve"> сельского поселения </w:t>
      </w:r>
    </w:p>
    <w:p w:rsidR="00281523" w:rsidRPr="00B05851" w:rsidRDefault="00281523" w:rsidP="000979CC">
      <w:pPr>
        <w:spacing w:after="0" w:line="240" w:lineRule="auto"/>
        <w:ind w:left="5103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Pr="00B05851">
        <w:rPr>
          <w:rFonts w:ascii="Arial" w:hAnsi="Arial" w:cs="Arial"/>
          <w:sz w:val="18"/>
          <w:szCs w:val="18"/>
        </w:rPr>
        <w:t>от «</w:t>
      </w:r>
      <w:r>
        <w:rPr>
          <w:rFonts w:ascii="Arial" w:hAnsi="Arial" w:cs="Arial"/>
          <w:sz w:val="18"/>
          <w:szCs w:val="18"/>
        </w:rPr>
        <w:t>12</w:t>
      </w:r>
      <w:r w:rsidRPr="00B05851">
        <w:rPr>
          <w:rFonts w:ascii="Arial" w:hAnsi="Arial" w:cs="Arial"/>
          <w:sz w:val="18"/>
          <w:szCs w:val="18"/>
        </w:rPr>
        <w:t xml:space="preserve">» </w:t>
      </w:r>
      <w:r>
        <w:rPr>
          <w:rFonts w:ascii="Arial" w:hAnsi="Arial" w:cs="Arial"/>
          <w:sz w:val="18"/>
          <w:szCs w:val="18"/>
        </w:rPr>
        <w:t>марта</w:t>
      </w:r>
      <w:r w:rsidRPr="00B05851">
        <w:rPr>
          <w:rFonts w:ascii="Arial" w:hAnsi="Arial" w:cs="Arial"/>
          <w:sz w:val="18"/>
          <w:szCs w:val="18"/>
        </w:rPr>
        <w:t xml:space="preserve"> 2019 № </w:t>
      </w:r>
      <w:r>
        <w:rPr>
          <w:rFonts w:ascii="Arial" w:hAnsi="Arial" w:cs="Arial"/>
          <w:sz w:val="18"/>
          <w:szCs w:val="18"/>
        </w:rPr>
        <w:t>25</w:t>
      </w:r>
    </w:p>
    <w:p w:rsidR="00281523" w:rsidRPr="00B05851" w:rsidRDefault="00281523" w:rsidP="006B41D3">
      <w:pPr>
        <w:spacing w:after="0" w:line="240" w:lineRule="auto"/>
      </w:pPr>
    </w:p>
    <w:p w:rsidR="00281523" w:rsidRPr="00B05851" w:rsidRDefault="00281523" w:rsidP="006B41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851">
        <w:rPr>
          <w:rFonts w:ascii="Times New Roman" w:hAnsi="Times New Roman" w:cs="Times New Roman"/>
          <w:sz w:val="28"/>
          <w:szCs w:val="28"/>
        </w:rPr>
        <w:t>Форма</w:t>
      </w:r>
    </w:p>
    <w:p w:rsidR="00281523" w:rsidRPr="000979CC" w:rsidRDefault="00281523" w:rsidP="00B05851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Администрация К</w:t>
      </w:r>
      <w:r>
        <w:rPr>
          <w:rFonts w:ascii="Times New Roman" w:hAnsi="Times New Roman" w:cs="Times New Roman"/>
          <w:sz w:val="24"/>
          <w:szCs w:val="24"/>
        </w:rPr>
        <w:t>атайгинского</w:t>
      </w:r>
      <w:r w:rsidRPr="000979C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281523" w:rsidRDefault="00281523" w:rsidP="006B41D3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от_______________________________________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281523" w:rsidRPr="000979CC" w:rsidRDefault="00281523" w:rsidP="006B41D3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281523" w:rsidRPr="00B05851" w:rsidRDefault="00281523" w:rsidP="00B05851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 xml:space="preserve">(для юридических лиц, в том числе органов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власти и местного самоуправления, - полное наименование 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основной государственный регистрационный номер записи 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 xml:space="preserve">Едином государственном  реестре юридических лиц,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фактический адрес;</w:t>
      </w:r>
    </w:p>
    <w:p w:rsidR="00281523" w:rsidRDefault="00281523" w:rsidP="00B05851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>для индивидуальных предпринимателей - фамилия, имя,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 xml:space="preserve">отчество (последнее – при наличии), основной государственный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05851">
        <w:rPr>
          <w:rFonts w:ascii="Times New Roman" w:hAnsi="Times New Roman" w:cs="Times New Roman"/>
          <w:sz w:val="20"/>
          <w:szCs w:val="20"/>
        </w:rPr>
        <w:t>регистрационный номер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 жительства;</w:t>
      </w:r>
    </w:p>
    <w:p w:rsidR="00281523" w:rsidRPr="00B05851" w:rsidRDefault="00281523" w:rsidP="00B05851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>для физических лиц - фамилия, имя, отчество (последнее – при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наличии), серия, номер и дата выдачи паспорта или иного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81523" w:rsidRPr="00B05851" w:rsidRDefault="00281523" w:rsidP="000979CC">
      <w:pPr>
        <w:spacing w:after="0" w:line="240" w:lineRule="auto"/>
        <w:rPr>
          <w:rFonts w:ascii="Times New Roman" w:hAnsi="Times New Roman" w:cs="Times New Roman"/>
        </w:rPr>
      </w:pPr>
    </w:p>
    <w:p w:rsidR="00281523" w:rsidRPr="000979CC" w:rsidRDefault="00281523" w:rsidP="006B41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79CC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:rsidR="00281523" w:rsidRPr="000A400E" w:rsidRDefault="00281523" w:rsidP="000A40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A400E">
        <w:rPr>
          <w:rFonts w:ascii="Times New Roman" w:hAnsi="Times New Roman" w:cs="Times New Roman"/>
          <w:b/>
          <w:bCs/>
          <w:sz w:val="20"/>
          <w:szCs w:val="20"/>
        </w:rP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281523" w:rsidRPr="00B05851" w:rsidRDefault="00281523" w:rsidP="006B41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Прошу  согласовать  создание места (площадки) накопления твердых коммунальных отходов  в</w:t>
      </w: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81523" w:rsidRPr="00B05851" w:rsidRDefault="00281523" w:rsidP="006B41D3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 xml:space="preserve">                                            (указать населенный пункт муниципального образования)</w:t>
      </w:r>
    </w:p>
    <w:p w:rsidR="00281523" w:rsidRPr="00B05851" w:rsidRDefault="00281523" w:rsidP="006B41D3">
      <w:pPr>
        <w:pStyle w:val="ConsPlusNormal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_____________________________________________________________________________________________________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281523" w:rsidRPr="00B05851" w:rsidRDefault="00281523" w:rsidP="006B41D3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(адрес и (или) географические координаты места (площадки) накопления твердых коммунальных отходов)</w:t>
      </w:r>
    </w:p>
    <w:p w:rsidR="00281523" w:rsidRPr="00B05851" w:rsidRDefault="00281523" w:rsidP="006B41D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 xml:space="preserve"> Данные о технических характеристиках места (площадки) накопления твердых коммунальных отходов:</w:t>
      </w:r>
    </w:p>
    <w:p w:rsidR="00281523" w:rsidRPr="00B05851" w:rsidRDefault="00281523" w:rsidP="006B41D3">
      <w:pPr>
        <w:pStyle w:val="ConsPlusNormal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_______________________________________________________________________________________________.</w:t>
      </w:r>
    </w:p>
    <w:p w:rsidR="00281523" w:rsidRPr="00B05851" w:rsidRDefault="00281523" w:rsidP="006B41D3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Данные о собственнике места (площадки) накопления твердых коммунальных отходов:</w:t>
      </w:r>
    </w:p>
    <w:p w:rsidR="00281523" w:rsidRPr="00B05851" w:rsidRDefault="00281523" w:rsidP="006B41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281523" w:rsidRPr="00B05851" w:rsidRDefault="00281523" w:rsidP="006B41D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281523" w:rsidRPr="00B05851" w:rsidRDefault="00281523" w:rsidP="006B41D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281523" w:rsidRPr="00B05851" w:rsidRDefault="00281523" w:rsidP="000A400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281523" w:rsidRPr="000979CC" w:rsidRDefault="00281523" w:rsidP="000979CC">
      <w:pPr>
        <w:pStyle w:val="ConsPlusNormal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 </w:t>
      </w:r>
      <w:r w:rsidRPr="00B0585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281523" w:rsidRPr="00B05851" w:rsidRDefault="00281523" w:rsidP="006B41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                 ___________________                                          __________________</w:t>
      </w:r>
    </w:p>
    <w:p w:rsidR="00281523" w:rsidRPr="000979CC" w:rsidRDefault="00281523" w:rsidP="000979CC">
      <w:pPr>
        <w:pStyle w:val="ConsPlusNonformat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   дата подачи заявки                                       подпись заявителя                                                        расшифровка подписи</w:t>
      </w: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  <w:rPr>
          <w:rFonts w:ascii="Arial" w:hAnsi="Arial" w:cs="Arial"/>
          <w:sz w:val="18"/>
          <w:szCs w:val="18"/>
        </w:rPr>
      </w:pPr>
    </w:p>
    <w:p w:rsidR="00281523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</w:pPr>
      <w:r>
        <w:rPr>
          <w:noProof/>
          <w:lang w:eastAsia="ru-RU"/>
        </w:rPr>
        <w:pict>
          <v:oval id="_x0000_s1033" style="position:absolute;left:0;text-align:left;margin-left:-451.95pt;margin-top:89.6pt;width:3.6pt;height:3.6pt;z-index:251655168;visibility:visible;v-text-anchor:middle" fillcolor="red" strokecolor="red" strokeweight="2pt"/>
        </w:pict>
      </w:r>
      <w:r w:rsidRPr="00B05851">
        <w:rPr>
          <w:rFonts w:ascii="Arial" w:hAnsi="Arial" w:cs="Arial"/>
          <w:sz w:val="18"/>
          <w:szCs w:val="18"/>
        </w:rPr>
        <w:t>Приложение</w:t>
      </w:r>
      <w:r>
        <w:rPr>
          <w:rFonts w:ascii="Arial" w:hAnsi="Arial" w:cs="Arial"/>
          <w:sz w:val="18"/>
          <w:szCs w:val="18"/>
        </w:rPr>
        <w:t xml:space="preserve"> № 3</w:t>
      </w:r>
    </w:p>
    <w:p w:rsidR="00281523" w:rsidRPr="000979CC" w:rsidRDefault="00281523" w:rsidP="000979CC">
      <w:pPr>
        <w:tabs>
          <w:tab w:val="left" w:pos="484"/>
          <w:tab w:val="left" w:pos="553"/>
        </w:tabs>
        <w:spacing w:after="0" w:line="240" w:lineRule="auto"/>
        <w:ind w:left="7304" w:firstLine="484"/>
      </w:pPr>
      <w:r>
        <w:rPr>
          <w:rFonts w:ascii="Arial" w:hAnsi="Arial" w:cs="Arial"/>
          <w:sz w:val="18"/>
          <w:szCs w:val="18"/>
        </w:rPr>
        <w:t xml:space="preserve">к  </w:t>
      </w:r>
      <w:r w:rsidRPr="00B05851">
        <w:rPr>
          <w:rFonts w:ascii="Arial" w:hAnsi="Arial" w:cs="Arial"/>
          <w:sz w:val="18"/>
          <w:szCs w:val="18"/>
        </w:rPr>
        <w:t>постановлени</w:t>
      </w:r>
      <w:r>
        <w:rPr>
          <w:rFonts w:ascii="Arial" w:hAnsi="Arial" w:cs="Arial"/>
          <w:sz w:val="18"/>
          <w:szCs w:val="18"/>
        </w:rPr>
        <w:t>ю</w:t>
      </w:r>
      <w:r w:rsidRPr="00B05851">
        <w:rPr>
          <w:rFonts w:ascii="Arial" w:hAnsi="Arial" w:cs="Arial"/>
          <w:sz w:val="18"/>
          <w:szCs w:val="18"/>
        </w:rPr>
        <w:t xml:space="preserve"> Администрации </w:t>
      </w:r>
    </w:p>
    <w:p w:rsidR="00281523" w:rsidRPr="00B05851" w:rsidRDefault="00281523" w:rsidP="000979CC">
      <w:pPr>
        <w:spacing w:after="0" w:line="240" w:lineRule="auto"/>
        <w:ind w:left="5103"/>
        <w:jc w:val="right"/>
        <w:rPr>
          <w:rFonts w:ascii="Arial" w:hAnsi="Arial" w:cs="Arial"/>
          <w:sz w:val="18"/>
          <w:szCs w:val="18"/>
        </w:rPr>
      </w:pPr>
      <w:r w:rsidRPr="00B05851">
        <w:rPr>
          <w:rFonts w:ascii="Arial" w:hAnsi="Arial" w:cs="Arial"/>
          <w:sz w:val="18"/>
          <w:szCs w:val="18"/>
        </w:rPr>
        <w:t>К</w:t>
      </w:r>
      <w:r>
        <w:rPr>
          <w:rFonts w:ascii="Arial" w:hAnsi="Arial" w:cs="Arial"/>
          <w:sz w:val="18"/>
          <w:szCs w:val="18"/>
        </w:rPr>
        <w:t>атайгинского</w:t>
      </w:r>
      <w:r w:rsidRPr="00B05851">
        <w:rPr>
          <w:rFonts w:ascii="Arial" w:hAnsi="Arial" w:cs="Arial"/>
          <w:sz w:val="18"/>
          <w:szCs w:val="18"/>
        </w:rPr>
        <w:t xml:space="preserve"> сельского поселения </w:t>
      </w:r>
    </w:p>
    <w:p w:rsidR="00281523" w:rsidRPr="000979CC" w:rsidRDefault="00281523" w:rsidP="000979CC">
      <w:pPr>
        <w:spacing w:after="0" w:line="240" w:lineRule="auto"/>
        <w:ind w:left="5103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Pr="00B05851">
        <w:rPr>
          <w:rFonts w:ascii="Arial" w:hAnsi="Arial" w:cs="Arial"/>
          <w:sz w:val="18"/>
          <w:szCs w:val="18"/>
        </w:rPr>
        <w:t>от «</w:t>
      </w:r>
      <w:r>
        <w:rPr>
          <w:rFonts w:ascii="Arial" w:hAnsi="Arial" w:cs="Arial"/>
          <w:sz w:val="18"/>
          <w:szCs w:val="18"/>
        </w:rPr>
        <w:t>12</w:t>
      </w:r>
      <w:r w:rsidRPr="00B05851">
        <w:rPr>
          <w:rFonts w:ascii="Arial" w:hAnsi="Arial" w:cs="Arial"/>
          <w:sz w:val="18"/>
          <w:szCs w:val="18"/>
        </w:rPr>
        <w:t xml:space="preserve">» </w:t>
      </w:r>
      <w:r>
        <w:rPr>
          <w:rFonts w:ascii="Arial" w:hAnsi="Arial" w:cs="Arial"/>
          <w:sz w:val="18"/>
          <w:szCs w:val="18"/>
        </w:rPr>
        <w:t>марта</w:t>
      </w:r>
      <w:r w:rsidRPr="00B05851">
        <w:rPr>
          <w:rFonts w:ascii="Arial" w:hAnsi="Arial" w:cs="Arial"/>
          <w:sz w:val="18"/>
          <w:szCs w:val="18"/>
        </w:rPr>
        <w:t xml:space="preserve"> 2019 № </w:t>
      </w:r>
      <w:r>
        <w:rPr>
          <w:rFonts w:ascii="Arial" w:hAnsi="Arial" w:cs="Arial"/>
          <w:sz w:val="18"/>
          <w:szCs w:val="18"/>
        </w:rPr>
        <w:t>25</w:t>
      </w:r>
    </w:p>
    <w:p w:rsidR="00281523" w:rsidRPr="00B05851" w:rsidRDefault="00281523" w:rsidP="006B41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851">
        <w:rPr>
          <w:rFonts w:ascii="Times New Roman" w:hAnsi="Times New Roman" w:cs="Times New Roman"/>
          <w:sz w:val="28"/>
          <w:szCs w:val="28"/>
        </w:rPr>
        <w:t>Форма</w:t>
      </w:r>
    </w:p>
    <w:p w:rsidR="00281523" w:rsidRPr="000979CC" w:rsidRDefault="00281523" w:rsidP="000979CC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Администрация К</w:t>
      </w:r>
      <w:r>
        <w:rPr>
          <w:rFonts w:ascii="Times New Roman" w:hAnsi="Times New Roman" w:cs="Times New Roman"/>
          <w:sz w:val="24"/>
          <w:szCs w:val="24"/>
        </w:rPr>
        <w:t>атайгинского</w:t>
      </w:r>
      <w:r w:rsidRPr="000979C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281523" w:rsidRDefault="00281523" w:rsidP="000979CC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от_______________________________________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281523" w:rsidRPr="000979CC" w:rsidRDefault="00281523" w:rsidP="000979CC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281523" w:rsidRPr="00B05851" w:rsidRDefault="00281523" w:rsidP="000979CC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 xml:space="preserve">(для юридических лиц, в том числе органов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власти и местного самоуправления, - полное наименование 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основной государственный регистрационный номер записи 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 xml:space="preserve">Едином государственном  реестре юридических лиц,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фактический адрес;</w:t>
      </w:r>
    </w:p>
    <w:p w:rsidR="00281523" w:rsidRDefault="00281523" w:rsidP="000979CC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>для индивидуальных предпринимателей - фамилия, имя,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 xml:space="preserve">отчество (последнее – при наличии), основной государственный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05851">
        <w:rPr>
          <w:rFonts w:ascii="Times New Roman" w:hAnsi="Times New Roman" w:cs="Times New Roman"/>
          <w:sz w:val="20"/>
          <w:szCs w:val="20"/>
        </w:rPr>
        <w:t>регистрационный номер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 жительства;</w:t>
      </w:r>
    </w:p>
    <w:p w:rsidR="00281523" w:rsidRPr="00B05851" w:rsidRDefault="00281523" w:rsidP="000979CC">
      <w:pPr>
        <w:pStyle w:val="NoSpacing"/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B05851">
        <w:rPr>
          <w:rFonts w:ascii="Times New Roman" w:hAnsi="Times New Roman" w:cs="Times New Roman"/>
          <w:sz w:val="20"/>
          <w:szCs w:val="20"/>
        </w:rPr>
        <w:t>для физических лиц - фамилия, имя, отчество (последнее – при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наличии), серия, номер и дата выдачи паспорта или иного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851">
        <w:rPr>
          <w:rFonts w:ascii="Times New Roman" w:hAnsi="Times New Roman" w:cs="Times New Roman"/>
          <w:sz w:val="20"/>
          <w:szCs w:val="20"/>
        </w:rPr>
        <w:t>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81523" w:rsidRPr="00B05851" w:rsidRDefault="00281523" w:rsidP="006B41D3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</w:p>
    <w:p w:rsidR="00281523" w:rsidRPr="000979CC" w:rsidRDefault="00281523" w:rsidP="006B41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79CC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:rsidR="00281523" w:rsidRPr="000A400E" w:rsidRDefault="00281523" w:rsidP="000979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A400E">
        <w:rPr>
          <w:rFonts w:ascii="Times New Roman" w:hAnsi="Times New Roman" w:cs="Times New Roman"/>
          <w:b/>
          <w:bCs/>
          <w:sz w:val="20"/>
          <w:szCs w:val="20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281523" w:rsidRPr="000979CC" w:rsidRDefault="00281523" w:rsidP="006B41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Прошу 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281523" w:rsidRPr="000979CC" w:rsidRDefault="00281523" w:rsidP="006B41D3">
      <w:pPr>
        <w:spacing w:after="0" w:line="240" w:lineRule="auto"/>
        <w:ind w:firstLine="709"/>
        <w:rPr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1. Данные о нахождении места (площадки) накопления твердых коммунальных отходов:</w:t>
      </w:r>
    </w:p>
    <w:p w:rsidR="00281523" w:rsidRPr="00B05851" w:rsidRDefault="00281523" w:rsidP="006B41D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___________________________________________________________________________________. </w:t>
      </w:r>
    </w:p>
    <w:p w:rsidR="00281523" w:rsidRPr="00B05851" w:rsidRDefault="00281523" w:rsidP="006B41D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2. Данные о технических характеристиках места (площадки) накопления твердых коммунальных отходов:</w:t>
      </w:r>
    </w:p>
    <w:p w:rsidR="00281523" w:rsidRPr="00B05851" w:rsidRDefault="00281523" w:rsidP="006B41D3">
      <w:pPr>
        <w:pStyle w:val="ConsPlusNormal"/>
        <w:jc w:val="both"/>
        <w:rPr>
          <w:rFonts w:ascii="Times New Roman" w:hAnsi="Times New Roman" w:cs="Times New Roman"/>
        </w:rPr>
      </w:pPr>
      <w:r w:rsidRPr="000979C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  <w:r w:rsidRPr="00B05851">
        <w:rPr>
          <w:rFonts w:ascii="Times New Roman" w:hAnsi="Times New Roman" w:cs="Times New Roman"/>
        </w:rPr>
        <w:t xml:space="preserve"> 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281523" w:rsidRPr="00B05851" w:rsidRDefault="00281523" w:rsidP="006B41D3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3. Данные о собственнике места (площадки) накопления твердых коммунальных отходов:</w:t>
      </w:r>
    </w:p>
    <w:p w:rsidR="00281523" w:rsidRPr="00B05851" w:rsidRDefault="00281523" w:rsidP="006B41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:rsidR="00281523" w:rsidRPr="00B05851" w:rsidRDefault="00281523" w:rsidP="006B41D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281523" w:rsidRPr="00B05851" w:rsidRDefault="00281523" w:rsidP="006B41D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281523" w:rsidRPr="00B05851" w:rsidRDefault="00281523" w:rsidP="000979C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281523" w:rsidRPr="00B05851" w:rsidRDefault="00281523" w:rsidP="006B41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___________________________________________________________________________________. </w:t>
      </w:r>
    </w:p>
    <w:p w:rsidR="00281523" w:rsidRPr="00B05851" w:rsidRDefault="00281523" w:rsidP="006B41D3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281523" w:rsidRPr="000979CC" w:rsidRDefault="00281523" w:rsidP="006B41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 xml:space="preserve">5. Создание места (площадки) накопления твердых коммунальных отходов согласовано </w:t>
      </w:r>
    </w:p>
    <w:p w:rsidR="00281523" w:rsidRPr="00B05851" w:rsidRDefault="00281523" w:rsidP="006B4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281523" w:rsidRDefault="00281523" w:rsidP="000979CC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указать дату, номер решения уполномоченного органа местного самоуправления</w:t>
      </w:r>
    </w:p>
    <w:p w:rsidR="00281523" w:rsidRPr="000979CC" w:rsidRDefault="00281523" w:rsidP="000979CC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 w:rsidRPr="00B05851">
        <w:rPr>
          <w:rFonts w:ascii="Times New Roman" w:hAnsi="Times New Roman" w:cs="Times New Roman"/>
          <w:sz w:val="24"/>
          <w:szCs w:val="24"/>
        </w:rPr>
        <w:t xml:space="preserve">_________________                 ___________________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B05851">
        <w:rPr>
          <w:rFonts w:ascii="Times New Roman" w:hAnsi="Times New Roman" w:cs="Times New Roman"/>
          <w:sz w:val="24"/>
          <w:szCs w:val="24"/>
        </w:rPr>
        <w:t xml:space="preserve">  __________________</w:t>
      </w:r>
    </w:p>
    <w:p w:rsidR="00281523" w:rsidRPr="00B05851" w:rsidRDefault="00281523" w:rsidP="000979CC">
      <w:pPr>
        <w:pStyle w:val="ConsPlusNonformat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   дата подачи заявки                                       подпись заявителя                                                        расшифровка подписи</w:t>
      </w:r>
    </w:p>
    <w:sectPr w:rsidR="00281523" w:rsidRPr="00B05851" w:rsidSect="000A400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523" w:rsidRDefault="00281523" w:rsidP="00D265F6">
      <w:pPr>
        <w:spacing w:after="0" w:line="240" w:lineRule="auto"/>
      </w:pPr>
      <w:r>
        <w:separator/>
      </w:r>
    </w:p>
  </w:endnote>
  <w:endnote w:type="continuationSeparator" w:id="0">
    <w:p w:rsidR="00281523" w:rsidRDefault="00281523" w:rsidP="00D2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523" w:rsidRDefault="00281523" w:rsidP="00D265F6">
      <w:pPr>
        <w:spacing w:after="0" w:line="240" w:lineRule="auto"/>
      </w:pPr>
      <w:r>
        <w:separator/>
      </w:r>
    </w:p>
  </w:footnote>
  <w:footnote w:type="continuationSeparator" w:id="0">
    <w:p w:rsidR="00281523" w:rsidRDefault="00281523" w:rsidP="00D26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523" w:rsidRPr="00F33533" w:rsidRDefault="00281523" w:rsidP="006B41D3">
    <w:pPr>
      <w:pStyle w:val="Header"/>
      <w:jc w:val="right"/>
      <w:rPr>
        <w:rFonts w:ascii="Times New Roman" w:hAnsi="Times New Roman" w:cs="Times New Roman"/>
        <w:i/>
        <w:iCs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5F6"/>
    <w:rsid w:val="000222FE"/>
    <w:rsid w:val="00067895"/>
    <w:rsid w:val="00082981"/>
    <w:rsid w:val="000979CC"/>
    <w:rsid w:val="000A400E"/>
    <w:rsid w:val="000D7F3E"/>
    <w:rsid w:val="00105AE3"/>
    <w:rsid w:val="0013191D"/>
    <w:rsid w:val="00184489"/>
    <w:rsid w:val="00185F60"/>
    <w:rsid w:val="00193D20"/>
    <w:rsid w:val="001A00DC"/>
    <w:rsid w:val="002315AD"/>
    <w:rsid w:val="00281523"/>
    <w:rsid w:val="00385E59"/>
    <w:rsid w:val="003E2BE5"/>
    <w:rsid w:val="00463286"/>
    <w:rsid w:val="004C5692"/>
    <w:rsid w:val="004C56E3"/>
    <w:rsid w:val="004F7395"/>
    <w:rsid w:val="005217F7"/>
    <w:rsid w:val="00551ACD"/>
    <w:rsid w:val="005B5B5D"/>
    <w:rsid w:val="005E35C2"/>
    <w:rsid w:val="00687290"/>
    <w:rsid w:val="006B41D3"/>
    <w:rsid w:val="006F67EC"/>
    <w:rsid w:val="007341CE"/>
    <w:rsid w:val="0076458A"/>
    <w:rsid w:val="0079570A"/>
    <w:rsid w:val="007A0C6B"/>
    <w:rsid w:val="007E68D2"/>
    <w:rsid w:val="0088401D"/>
    <w:rsid w:val="008A18CF"/>
    <w:rsid w:val="00901A9B"/>
    <w:rsid w:val="009329A4"/>
    <w:rsid w:val="009336AF"/>
    <w:rsid w:val="00953221"/>
    <w:rsid w:val="009F0F86"/>
    <w:rsid w:val="00A315C0"/>
    <w:rsid w:val="00A702E4"/>
    <w:rsid w:val="00AC2380"/>
    <w:rsid w:val="00B05851"/>
    <w:rsid w:val="00B62418"/>
    <w:rsid w:val="00B65C98"/>
    <w:rsid w:val="00BA0F5F"/>
    <w:rsid w:val="00C540CC"/>
    <w:rsid w:val="00C54477"/>
    <w:rsid w:val="00C90858"/>
    <w:rsid w:val="00C93BC4"/>
    <w:rsid w:val="00CE2CDA"/>
    <w:rsid w:val="00D265F6"/>
    <w:rsid w:val="00D7348D"/>
    <w:rsid w:val="00E30B2F"/>
    <w:rsid w:val="00E45F6A"/>
    <w:rsid w:val="00ED4778"/>
    <w:rsid w:val="00EE7981"/>
    <w:rsid w:val="00F33533"/>
    <w:rsid w:val="00F660FC"/>
    <w:rsid w:val="00F96B11"/>
    <w:rsid w:val="00FF0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85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5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2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65F6"/>
  </w:style>
  <w:style w:type="paragraph" w:styleId="Footer">
    <w:name w:val="footer"/>
    <w:basedOn w:val="Normal"/>
    <w:link w:val="FooterChar"/>
    <w:uiPriority w:val="99"/>
    <w:rsid w:val="00D2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65F6"/>
  </w:style>
  <w:style w:type="paragraph" w:customStyle="1" w:styleId="3">
    <w:name w:val="Обычный3"/>
    <w:uiPriority w:val="99"/>
    <w:rsid w:val="006B41D3"/>
    <w:pPr>
      <w:widowControl w:val="0"/>
      <w:ind w:firstLine="567"/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semiHidden/>
    <w:rsid w:val="006B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6B41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B41D3"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uiPriority w:val="99"/>
    <w:rsid w:val="006B41D3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99"/>
    <w:qFormat/>
    <w:rsid w:val="006B41D3"/>
    <w:rPr>
      <w:rFonts w:cs="Calibri"/>
      <w:lang w:eastAsia="en-US"/>
    </w:rPr>
  </w:style>
  <w:style w:type="paragraph" w:customStyle="1" w:styleId="ConsPlusNonformat">
    <w:name w:val="ConsPlusNonformat"/>
    <w:uiPriority w:val="99"/>
    <w:rsid w:val="006B41D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84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130</TotalTime>
  <Pages>6</Pages>
  <Words>1488</Words>
  <Characters>8486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Катайга</cp:lastModifiedBy>
  <cp:revision>23</cp:revision>
  <cp:lastPrinted>2019-02-07T03:08:00Z</cp:lastPrinted>
  <dcterms:created xsi:type="dcterms:W3CDTF">2019-02-06T07:23:00Z</dcterms:created>
  <dcterms:modified xsi:type="dcterms:W3CDTF">2019-03-12T06:21:00Z</dcterms:modified>
</cp:coreProperties>
</file>